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E9" w:rsidRDefault="001626DF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26E4008B" wp14:editId="13F5A858">
            <wp:simplePos x="0" y="0"/>
            <wp:positionH relativeFrom="page">
              <wp:posOffset>0</wp:posOffset>
            </wp:positionH>
            <wp:positionV relativeFrom="page">
              <wp:posOffset>946785</wp:posOffset>
            </wp:positionV>
            <wp:extent cx="8562975" cy="571373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C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FCF4C8" wp14:editId="6F478D45">
                <wp:simplePos x="0" y="0"/>
                <wp:positionH relativeFrom="column">
                  <wp:posOffset>-45720</wp:posOffset>
                </wp:positionH>
                <wp:positionV relativeFrom="paragraph">
                  <wp:posOffset>5715</wp:posOffset>
                </wp:positionV>
                <wp:extent cx="3528695" cy="22764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C62" w:rsidRPr="00E55C62" w:rsidRDefault="00E55C62" w:rsidP="00E55C62">
                            <w:pPr>
                              <w:pStyle w:val="Standard"/>
                              <w:spacing w:line="360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24F75" w:themeColor="accent1"/>
                                <w:sz w:val="40"/>
                              </w:rPr>
                            </w:pPr>
                            <w:r w:rsidRPr="00E55C62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24F75" w:themeColor="accent1"/>
                                <w:sz w:val="40"/>
                              </w:rPr>
                              <w:t>IMPLEMENTATION OF SAFETY REQUIREMENTS</w:t>
                            </w:r>
                          </w:p>
                          <w:p w:rsidR="00E55C62" w:rsidRPr="00E55C62" w:rsidRDefault="00E55C62" w:rsidP="00E55C62">
                            <w:pPr>
                              <w:spacing w:line="360" w:lineRule="auto"/>
                              <w:contextualSpacing/>
                              <w:rPr>
                                <w:rFonts w:eastAsia="Calibri" w:cstheme="minorHAnsi"/>
                                <w:bCs/>
                                <w:color w:val="024F75" w:themeColor="accent1"/>
                                <w:sz w:val="40"/>
                                <w:szCs w:val="24"/>
                              </w:rPr>
                            </w:pPr>
                            <w:r w:rsidRPr="00E55C62">
                              <w:rPr>
                                <w:rFonts w:eastAsia="Calibri" w:cstheme="minorHAnsi"/>
                                <w:bCs/>
                                <w:color w:val="024F75" w:themeColor="accent1"/>
                                <w:sz w:val="40"/>
                                <w:szCs w:val="24"/>
                              </w:rPr>
                              <w:t>IN THE CONSTRUCTION INDUSTRY IN LIBYA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CF4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6pt;margin-top:.45pt;width:277.85pt;height:17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" filled="f" stroked="f" strokeweight=".5pt">
                <v:textbox>
                  <w:txbxContent>
                    <w:p w:rsidR="00E55C62" w:rsidRPr="00E55C62" w:rsidRDefault="00E55C62" w:rsidP="00E55C62">
                      <w:pPr>
                        <w:pStyle w:val="Standard"/>
                        <w:spacing w:line="360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024F75" w:themeColor="accent1"/>
                          <w:sz w:val="40"/>
                        </w:rPr>
                      </w:pPr>
                      <w:r w:rsidRPr="00E55C62">
                        <w:rPr>
                          <w:rFonts w:asciiTheme="minorHAnsi" w:eastAsia="Calibri" w:hAnsiTheme="minorHAnsi" w:cstheme="minorHAnsi"/>
                          <w:b/>
                          <w:bCs/>
                          <w:color w:val="024F75" w:themeColor="accent1"/>
                          <w:sz w:val="40"/>
                        </w:rPr>
                        <w:t>IMPLEMENTATION OF SAFETY REQUIREMENTS</w:t>
                      </w:r>
                    </w:p>
                    <w:p w:rsidR="00E55C62" w:rsidRPr="00E55C62" w:rsidRDefault="00E55C62" w:rsidP="00E55C62">
                      <w:pPr>
                        <w:spacing w:line="360" w:lineRule="auto"/>
                        <w:contextualSpacing/>
                        <w:rPr>
                          <w:rFonts w:eastAsia="Calibri" w:cstheme="minorHAnsi"/>
                          <w:bCs/>
                          <w:color w:val="024F75" w:themeColor="accent1"/>
                          <w:sz w:val="40"/>
                          <w:szCs w:val="24"/>
                        </w:rPr>
                      </w:pPr>
                      <w:r w:rsidRPr="00E55C62">
                        <w:rPr>
                          <w:rFonts w:eastAsia="Calibri" w:cstheme="minorHAnsi"/>
                          <w:bCs/>
                          <w:color w:val="024F75" w:themeColor="accent1"/>
                          <w:sz w:val="40"/>
                          <w:szCs w:val="24"/>
                        </w:rPr>
                        <w:t>IN THE CONSTRUCTION INDUSTRY IN LIBYA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/>
          <w:p w:rsidR="00D077E9" w:rsidRDefault="00D077E9" w:rsidP="00D077E9"/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1626DF" w:rsidP="00D077E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EEBF4D" wp14:editId="332DAEC3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786765</wp:posOffset>
                      </wp:positionV>
                      <wp:extent cx="2562225" cy="0"/>
                      <wp:effectExtent l="0" t="19050" r="47625" b="3810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2225" cy="0"/>
                              </a:xfrm>
                              <a:prstGeom prst="line">
                                <a:avLst/>
                              </a:prstGeom>
                              <a:ln w="508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859102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61.95pt" to="204.5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" strokecolor="#024f75 [3204]" strokeweight="4pt"/>
                  </w:pict>
                </mc:Fallback>
              </mc:AlternateContent>
            </w:r>
            <w:r w:rsidR="00E55C62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5EFE0CE" wp14:editId="1E900FC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1844040</wp:posOffset>
                  </wp:positionV>
                  <wp:extent cx="3400425" cy="2266950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7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rStyle w:val="SubtitleChar"/>
                <w:b w:val="0"/>
              </w:rPr>
            </w:pPr>
          </w:p>
          <w:p w:rsidR="00E55C62" w:rsidRDefault="00E55C62" w:rsidP="00D077E9">
            <w:pPr>
              <w:rPr>
                <w:noProof/>
                <w:sz w:val="10"/>
                <w:szCs w:val="10"/>
              </w:rPr>
            </w:pPr>
          </w:p>
          <w:p w:rsidR="00D077E9" w:rsidRDefault="001626DF" w:rsidP="00D077E9">
            <w:pPr>
              <w:rPr>
                <w:noProof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E6FB96" wp14:editId="424E60B7">
                      <wp:simplePos x="0" y="0"/>
                      <wp:positionH relativeFrom="column">
                        <wp:posOffset>25078</wp:posOffset>
                      </wp:positionH>
                      <wp:positionV relativeFrom="paragraph">
                        <wp:posOffset>11430</wp:posOffset>
                      </wp:positionV>
                      <wp:extent cx="2238375" cy="9525"/>
                      <wp:effectExtent l="0" t="19050" r="47625" b="4762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8375" cy="9525"/>
                              </a:xfrm>
                              <a:prstGeom prst="line">
                                <a:avLst/>
                              </a:prstGeom>
                              <a:ln w="508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7BB52D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.9pt" to="178.2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" strokecolor="#024f75 [3204]" strokeweight="4pt"/>
                  </w:pict>
                </mc:Fallback>
              </mc:AlternateContent>
            </w: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E55C62" w:rsidRPr="00E55C62" w:rsidRDefault="00E55C62" w:rsidP="00D077E9">
            <w:pPr>
              <w:rPr>
                <w:rFonts w:eastAsia="Calibri" w:cstheme="minorHAnsi"/>
                <w:bCs/>
                <w:i/>
                <w:iCs/>
              </w:rPr>
            </w:pPr>
            <w:r w:rsidRPr="00E55C62">
              <w:rPr>
                <w:rFonts w:eastAsia="Calibri" w:cstheme="minorHAnsi"/>
                <w:bCs/>
                <w:i/>
                <w:iCs/>
              </w:rPr>
              <w:t xml:space="preserve">University of </w:t>
            </w:r>
            <w:proofErr w:type="spellStart"/>
            <w:r w:rsidRPr="00E55C62">
              <w:rPr>
                <w:rFonts w:eastAsia="Calibri" w:cstheme="minorHAnsi"/>
                <w:bCs/>
                <w:i/>
                <w:iCs/>
              </w:rPr>
              <w:t>Brawijaya</w:t>
            </w:r>
            <w:proofErr w:type="spellEnd"/>
            <w:r w:rsidRPr="00E55C62">
              <w:rPr>
                <w:rFonts w:eastAsia="Calibri" w:cstheme="minorHAnsi"/>
                <w:bCs/>
                <w:i/>
                <w:iCs/>
              </w:rPr>
              <w:t xml:space="preserve"> Malang</w:t>
            </w:r>
          </w:p>
          <w:p w:rsidR="00D077E9" w:rsidRPr="00E55C62" w:rsidRDefault="00D077E9" w:rsidP="00D077E9">
            <w:r w:rsidRPr="00E55C62">
              <w:t xml:space="preserve">Authored by: </w:t>
            </w:r>
            <w:sdt>
              <w:sdtPr>
                <w:rPr>
                  <w:rFonts w:eastAsia="Calibri" w:cstheme="minorHAnsi"/>
                  <w:bCs/>
                </w:rPr>
                <w:alias w:val="Your Name"/>
                <w:tag w:val="Your Name"/>
                <w:id w:val="-180584491"/>
                <w:placeholder>
                  <w:docPart w:val="2AC18F3030BE49B2BF3C6C1493C9C15A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Content>
                <w:r w:rsidR="00E55C62" w:rsidRPr="00E55C62">
                  <w:rPr>
                    <w:rFonts w:eastAsia="Calibri" w:cstheme="minorHAnsi"/>
                    <w:bCs/>
                  </w:rPr>
                  <w:t xml:space="preserve">Mohamed Salem </w:t>
                </w:r>
                <w:proofErr w:type="spellStart"/>
                <w:r w:rsidR="00E55C62" w:rsidRPr="00E55C62">
                  <w:rPr>
                    <w:rFonts w:eastAsia="Calibri" w:cstheme="minorHAnsi"/>
                    <w:bCs/>
                  </w:rPr>
                  <w:t>Masoud</w:t>
                </w:r>
                <w:proofErr w:type="spellEnd"/>
                <w:r w:rsidR="00E55C62" w:rsidRPr="00E55C62">
                  <w:rPr>
                    <w:rFonts w:eastAsia="Calibri" w:cstheme="minorHAnsi"/>
                    <w:bCs/>
                  </w:rPr>
                  <w:t xml:space="preserve"> </w:t>
                </w:r>
                <w:proofErr w:type="spellStart"/>
                <w:r w:rsidR="00E55C62" w:rsidRPr="00E55C62">
                  <w:rPr>
                    <w:rFonts w:eastAsia="Calibri" w:cstheme="minorHAnsi"/>
                    <w:bCs/>
                  </w:rPr>
                  <w:t>Zikri</w:t>
                </w:r>
                <w:proofErr w:type="spellEnd"/>
              </w:sdtContent>
            </w:sdt>
          </w:p>
          <w:p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D077E9">
      <w:pPr>
        <w:spacing w:after="2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page">
                  <wp:align>left</wp:align>
                </wp:positionH>
                <wp:positionV relativeFrom="page">
                  <wp:posOffset>6590581</wp:posOffset>
                </wp:positionV>
                <wp:extent cx="7760970" cy="3452028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452028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E0B70" id="Rectangle 2" o:spid="_x0000_s1026" alt="colored rectangle" style="position:absolute;margin-left:0;margin-top:518.95pt;width:611.1pt;height:271.8pt;z-index:-2516572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" fillcolor="#34aba2 [3206]" stroked="f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5016F" id="Rectangle 3" o:spid="_x0000_s1026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" fillcolor="white [3212]" stroked="f" strokeweight="2pt">
                <w10:wrap anchory="page"/>
              </v:rect>
            </w:pict>
          </mc:Fallback>
        </mc:AlternateContent>
      </w:r>
    </w:p>
    <w:sectPr w:rsidR="00D077E9" w:rsidSect="00DF027C">
      <w:headerReference w:type="default" r:id="rId9"/>
      <w:footerReference w:type="default" r:id="rId10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D3B" w:rsidRDefault="006D7D3B">
      <w:r>
        <w:separator/>
      </w:r>
    </w:p>
    <w:p w:rsidR="006D7D3B" w:rsidRDefault="006D7D3B"/>
  </w:endnote>
  <w:endnote w:type="continuationSeparator" w:id="0">
    <w:p w:rsidR="006D7D3B" w:rsidRDefault="006D7D3B">
      <w:r>
        <w:continuationSeparator/>
      </w:r>
    </w:p>
    <w:p w:rsidR="006D7D3B" w:rsidRDefault="006D7D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22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D3B" w:rsidRDefault="006D7D3B">
      <w:r>
        <w:separator/>
      </w:r>
    </w:p>
    <w:p w:rsidR="006D7D3B" w:rsidRDefault="006D7D3B"/>
  </w:footnote>
  <w:footnote w:type="continuationSeparator" w:id="0">
    <w:p w:rsidR="006D7D3B" w:rsidRDefault="006D7D3B">
      <w:r>
        <w:continuationSeparator/>
      </w:r>
    </w:p>
    <w:p w:rsidR="006D7D3B" w:rsidRDefault="006D7D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Header"/>
          </w:pPr>
        </w:p>
      </w:tc>
    </w:tr>
  </w:tbl>
  <w:p w:rsidR="00D077E9" w:rsidRDefault="00D077E9" w:rsidP="00D077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C62"/>
    <w:rsid w:val="0002482E"/>
    <w:rsid w:val="00050324"/>
    <w:rsid w:val="0008223E"/>
    <w:rsid w:val="000A0150"/>
    <w:rsid w:val="000E63C9"/>
    <w:rsid w:val="00130E9D"/>
    <w:rsid w:val="00150A6D"/>
    <w:rsid w:val="001626DF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7556F"/>
    <w:rsid w:val="005F1BB0"/>
    <w:rsid w:val="00656C4D"/>
    <w:rsid w:val="006D7D3B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8489E"/>
    <w:rsid w:val="00AC29F3"/>
    <w:rsid w:val="00B231E5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55C62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B412C"/>
  <w15:docId w15:val="{181C9B4B-5ED7-4EA1-9A7C-1D78B66F0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customStyle="1" w:styleId="Standard">
    <w:name w:val="Standard"/>
    <w:rsid w:val="00E55C62"/>
    <w:pPr>
      <w:suppressAutoHyphens/>
      <w:spacing w:after="0" w:line="240" w:lineRule="auto"/>
    </w:pPr>
    <w:rPr>
      <w:rFonts w:ascii="Tahoma" w:eastAsia="SimSun" w:hAnsi="Tahoma" w:cs="Tahoma"/>
      <w:color w:val="000000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RAUN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AC18F3030BE49B2BF3C6C1493C9C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AF726-B1C2-44A7-8463-0F3CD3052095}"/>
      </w:docPartPr>
      <w:docPartBody>
        <w:p w:rsidR="00000000" w:rsidRDefault="00B30DCB">
          <w:pPr>
            <w:pStyle w:val="2AC18F3030BE49B2BF3C6C1493C9C15A"/>
          </w:pPr>
          <w:r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CB"/>
    <w:rsid w:val="00B3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</w:rPr>
  </w:style>
  <w:style w:type="paragraph" w:customStyle="1" w:styleId="40C06E8A80214F069CAC32D14B9E0E7E">
    <w:name w:val="40C06E8A80214F069CAC32D14B9E0E7E"/>
  </w:style>
  <w:style w:type="paragraph" w:customStyle="1" w:styleId="0FD2A9A751A5497FA871C95F502A8B5F">
    <w:name w:val="0FD2A9A751A5497FA871C95F502A8B5F"/>
  </w:style>
  <w:style w:type="paragraph" w:customStyle="1" w:styleId="2AC18F3030BE49B2BF3C6C1493C9C15A">
    <w:name w:val="2AC18F3030BE49B2BF3C6C1493C9C15A"/>
  </w:style>
  <w:style w:type="paragraph" w:customStyle="1" w:styleId="7F17407C5BAA4B9B9EC089B3443176F2">
    <w:name w:val="7F17407C5BAA4B9B9EC089B3443176F2"/>
  </w:style>
  <w:style w:type="paragraph" w:customStyle="1" w:styleId="106B77D052934E49B68636836B3CB9E4">
    <w:name w:val="106B77D052934E49B68636836B3CB9E4"/>
  </w:style>
  <w:style w:type="paragraph" w:customStyle="1" w:styleId="40468CB31FEC4FDAB21E0B86FA23E16D">
    <w:name w:val="40468CB31FEC4FDAB21E0B86FA23E16D"/>
  </w:style>
  <w:style w:type="paragraph" w:customStyle="1" w:styleId="781317EAA32546438CE66B21039D1AB6">
    <w:name w:val="781317EAA32546438CE66B21039D1AB6"/>
  </w:style>
  <w:style w:type="paragraph" w:customStyle="1" w:styleId="435F5633ADF8404BA03F7F996266030C">
    <w:name w:val="435F5633ADF8404BA03F7F99626603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Mohamed Salem Masoud Zikri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FIRAUN</dc:creator>
  <cp:keywords/>
  <cp:lastModifiedBy>ziau faza</cp:lastModifiedBy>
  <cp:revision>2</cp:revision>
  <cp:lastPrinted>2006-08-01T17:47:00Z</cp:lastPrinted>
  <dcterms:created xsi:type="dcterms:W3CDTF">2021-11-02T12:52:00Z</dcterms:created>
  <dcterms:modified xsi:type="dcterms:W3CDTF">2021-11-02T12:52:00Z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